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24138E" w14:paraId="6832ED7D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39FCE20A" w14:textId="4D137B9C" w:rsidR="001B2ABD" w:rsidRPr="0024138E" w:rsidRDefault="00DE09A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FEAE3AA" wp14:editId="6D32B33F">
                  <wp:extent cx="2139950" cy="142430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357866E3" w14:textId="77777777" w:rsidR="001B2ABD" w:rsidRPr="0024138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670FD05B" w14:textId="77777777" w:rsidR="001B2ABD" w:rsidRPr="0024138E" w:rsidRDefault="00B04A7B" w:rsidP="001B2ABD">
            <w:pPr>
              <w:pStyle w:val="Title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SIGITAS</w:t>
            </w:r>
            <w:r w:rsidR="00437B1D" w:rsidRPr="0024138E">
              <w:rPr>
                <w:sz w:val="72"/>
                <w:szCs w:val="72"/>
              </w:rPr>
              <w:t xml:space="preserve"> </w:t>
            </w:r>
            <w:r>
              <w:rPr>
                <w:sz w:val="72"/>
                <w:szCs w:val="72"/>
              </w:rPr>
              <w:t>PAULAUSKAS</w:t>
            </w:r>
            <w:r w:rsidR="00437B1D" w:rsidRPr="0024138E">
              <w:rPr>
                <w:sz w:val="72"/>
                <w:szCs w:val="72"/>
              </w:rPr>
              <w:t xml:space="preserve"> </w:t>
            </w:r>
          </w:p>
          <w:p w14:paraId="64B90E3F" w14:textId="6B6C3EAA" w:rsidR="001B2ABD" w:rsidRPr="0024138E" w:rsidRDefault="00BF038E" w:rsidP="001B2ABD">
            <w:pPr>
              <w:pStyle w:val="Subtitle"/>
              <w:rPr>
                <w:spacing w:val="13"/>
                <w:w w:val="49"/>
              </w:rPr>
            </w:pPr>
            <w:r w:rsidRPr="00CF16D1">
              <w:rPr>
                <w:spacing w:val="0"/>
                <w:w w:val="48"/>
              </w:rPr>
              <w:t xml:space="preserve">VMG </w:t>
            </w:r>
            <w:r w:rsidR="00B04A7B" w:rsidRPr="00CF16D1">
              <w:rPr>
                <w:spacing w:val="0"/>
                <w:w w:val="48"/>
              </w:rPr>
              <w:t>S</w:t>
            </w:r>
            <w:r w:rsidR="00B22006" w:rsidRPr="00CF16D1">
              <w:rPr>
                <w:spacing w:val="0"/>
                <w:w w:val="48"/>
              </w:rPr>
              <w:t>TEIG</w:t>
            </w:r>
            <w:r w:rsidR="00224D4D" w:rsidRPr="00CF16D1">
              <w:rPr>
                <w:spacing w:val="0"/>
                <w:w w:val="48"/>
              </w:rPr>
              <w:t>Ė</w:t>
            </w:r>
            <w:r w:rsidR="00B22006" w:rsidRPr="00CF16D1">
              <w:rPr>
                <w:spacing w:val="0"/>
                <w:w w:val="48"/>
              </w:rPr>
              <w:t>JAS, AKCININKA</w:t>
            </w:r>
            <w:r w:rsidR="00B22006" w:rsidRPr="00CF16D1">
              <w:rPr>
                <w:w w:val="48"/>
              </w:rPr>
              <w:t>S</w:t>
            </w:r>
          </w:p>
          <w:p w14:paraId="2A6462E6" w14:textId="77777777" w:rsidR="000D4164" w:rsidRPr="0024138E" w:rsidRDefault="000D4164" w:rsidP="000D4164"/>
        </w:tc>
      </w:tr>
      <w:tr w:rsidR="002A2323" w:rsidRPr="0024138E" w14:paraId="1EDC626C" w14:textId="77777777" w:rsidTr="001B2ABD">
        <w:tc>
          <w:tcPr>
            <w:tcW w:w="3600" w:type="dxa"/>
          </w:tcPr>
          <w:p w14:paraId="04CDCFBF" w14:textId="77777777" w:rsidR="002A2323" w:rsidRPr="0024138E" w:rsidRDefault="002A2323" w:rsidP="002A2323">
            <w:pPr>
              <w:pStyle w:val="Heading3"/>
            </w:pPr>
            <w:r w:rsidRPr="0024138E">
              <w:t>Profil</w:t>
            </w:r>
            <w:r>
              <w:t>IS</w:t>
            </w:r>
          </w:p>
          <w:p w14:paraId="66A7851C" w14:textId="77777777" w:rsidR="002A2323" w:rsidRPr="0024138E" w:rsidRDefault="002A2323" w:rsidP="002A2323"/>
          <w:p w14:paraId="43AA8240" w14:textId="77777777" w:rsidR="002A2323" w:rsidRPr="0024138E" w:rsidRDefault="002A2323" w:rsidP="002A2323"/>
          <w:p w14:paraId="7F53AD7C" w14:textId="77777777" w:rsidR="002A2323" w:rsidRDefault="002A2323" w:rsidP="002A2323">
            <w:proofErr w:type="spellStart"/>
            <w:r w:rsidRPr="00B22006">
              <w:t>Aktyvus</w:t>
            </w:r>
            <w:proofErr w:type="spellEnd"/>
            <w:r w:rsidRPr="00B22006">
              <w:t xml:space="preserve"> </w:t>
            </w:r>
            <w:proofErr w:type="spellStart"/>
            <w:r w:rsidRPr="00B22006">
              <w:t>asmuo</w:t>
            </w:r>
            <w:proofErr w:type="spellEnd"/>
            <w:r w:rsidRPr="00B22006">
              <w:t xml:space="preserve">, </w:t>
            </w:r>
            <w:proofErr w:type="spellStart"/>
            <w:r w:rsidRPr="00B22006">
              <w:t>turintis</w:t>
            </w:r>
            <w:proofErr w:type="spellEnd"/>
            <w:r w:rsidRPr="00B22006">
              <w:t xml:space="preserve"> </w:t>
            </w:r>
            <w:proofErr w:type="spellStart"/>
            <w:r w:rsidRPr="00B22006">
              <w:t>logišką</w:t>
            </w:r>
            <w:proofErr w:type="spellEnd"/>
            <w:r w:rsidRPr="00B22006">
              <w:t xml:space="preserve"> </w:t>
            </w:r>
            <w:proofErr w:type="spellStart"/>
            <w:r w:rsidRPr="00B22006">
              <w:t>ir</w:t>
            </w:r>
            <w:proofErr w:type="spellEnd"/>
            <w:r w:rsidRPr="00B22006">
              <w:t xml:space="preserve"> </w:t>
            </w:r>
            <w:proofErr w:type="spellStart"/>
            <w:r w:rsidRPr="00B22006">
              <w:t>diplomatinį</w:t>
            </w:r>
            <w:proofErr w:type="spellEnd"/>
            <w:r w:rsidRPr="00B22006">
              <w:t xml:space="preserve"> </w:t>
            </w:r>
            <w:proofErr w:type="spellStart"/>
            <w:r w:rsidRPr="00B22006">
              <w:t>požiūrį</w:t>
            </w:r>
            <w:proofErr w:type="spellEnd"/>
            <w:r w:rsidRPr="00B22006">
              <w:t xml:space="preserve"> į </w:t>
            </w:r>
            <w:proofErr w:type="spellStart"/>
            <w:r w:rsidRPr="00B22006">
              <w:t>iššūkius</w:t>
            </w:r>
            <w:proofErr w:type="spellEnd"/>
            <w:r w:rsidRPr="00B22006">
              <w:t xml:space="preserve">. </w:t>
            </w:r>
            <w:bookmarkStart w:id="0" w:name="_GoBack"/>
            <w:bookmarkEnd w:id="0"/>
          </w:p>
          <w:p w14:paraId="75CC1995" w14:textId="77777777" w:rsidR="002A2323" w:rsidRPr="0024138E" w:rsidRDefault="002A2323" w:rsidP="002A2323"/>
          <w:p w14:paraId="31FE5148" w14:textId="77777777" w:rsidR="002A2323" w:rsidRPr="0024138E" w:rsidRDefault="002A2323" w:rsidP="002A2323"/>
          <w:p w14:paraId="0480FD38" w14:textId="77777777" w:rsidR="002A2323" w:rsidRPr="0024138E" w:rsidRDefault="002A2323" w:rsidP="002A2323">
            <w:pPr>
              <w:pStyle w:val="Heading3"/>
            </w:pPr>
            <w:r>
              <w:t>KONTAKTAI:</w:t>
            </w:r>
          </w:p>
          <w:p w14:paraId="637EFA73" w14:textId="306572D8" w:rsidR="002A2323" w:rsidRPr="0024138E" w:rsidRDefault="00224D4D" w:rsidP="002A2323">
            <w:r>
              <w:t>TEL</w:t>
            </w:r>
            <w:r w:rsidR="002A2323" w:rsidRPr="0024138E">
              <w:t>:</w:t>
            </w:r>
          </w:p>
          <w:p w14:paraId="195AF4F5" w14:textId="77777777" w:rsidR="002A2323" w:rsidRPr="0024138E" w:rsidRDefault="002A2323" w:rsidP="002A2323">
            <w:r w:rsidRPr="0024138E">
              <w:t>+3706</w:t>
            </w:r>
            <w:r>
              <w:t>9825261</w:t>
            </w:r>
          </w:p>
          <w:p w14:paraId="5174130D" w14:textId="77777777" w:rsidR="002A2323" w:rsidRPr="0024138E" w:rsidRDefault="002A2323" w:rsidP="002A2323"/>
          <w:p w14:paraId="6D0BAE77" w14:textId="2C36E245" w:rsidR="002A2323" w:rsidRPr="0024138E" w:rsidRDefault="00224D4D" w:rsidP="002A2323">
            <w:r>
              <w:t>TINKLALAPIS</w:t>
            </w:r>
            <w:r w:rsidR="002A2323" w:rsidRPr="0024138E">
              <w:t>:</w:t>
            </w:r>
          </w:p>
          <w:p w14:paraId="7430F5C7" w14:textId="77777777" w:rsidR="002A2323" w:rsidRPr="0024138E" w:rsidRDefault="002A2323" w:rsidP="002A2323">
            <w:r w:rsidRPr="0024138E">
              <w:t>www.vmg.eu</w:t>
            </w:r>
          </w:p>
          <w:p w14:paraId="1551B886" w14:textId="77777777" w:rsidR="002A2323" w:rsidRPr="0024138E" w:rsidRDefault="002A2323" w:rsidP="002A2323"/>
          <w:p w14:paraId="7B20AF70" w14:textId="006F4862" w:rsidR="002A2323" w:rsidRPr="0024138E" w:rsidRDefault="00224D4D" w:rsidP="002A2323">
            <w:r>
              <w:t>EL. PAŠTAS</w:t>
            </w:r>
            <w:r w:rsidR="002A2323" w:rsidRPr="0024138E">
              <w:t>:</w:t>
            </w:r>
          </w:p>
          <w:p w14:paraId="5D788B5A" w14:textId="52D9CB37" w:rsidR="002A2323" w:rsidRDefault="00CF16D1" w:rsidP="002A2323">
            <w:hyperlink r:id="rId9" w:history="1">
              <w:r w:rsidR="000F2A26" w:rsidRPr="00282115">
                <w:rPr>
                  <w:rStyle w:val="Hyperlink"/>
                  <w:lang w:val="en-GB"/>
                </w:rPr>
                <w:t>s</w:t>
              </w:r>
              <w:r w:rsidR="000F2A26" w:rsidRPr="00282115">
                <w:rPr>
                  <w:rStyle w:val="Hyperlink"/>
                </w:rPr>
                <w:t>igitas.paulauskas@vmg.eu</w:t>
              </w:r>
            </w:hyperlink>
          </w:p>
          <w:p w14:paraId="60418668" w14:textId="77777777" w:rsidR="000F2A26" w:rsidRDefault="000F2A26" w:rsidP="002A2323"/>
          <w:p w14:paraId="1E584023" w14:textId="77777777" w:rsidR="000F2A26" w:rsidRDefault="000F2A26" w:rsidP="002A2323"/>
          <w:p w14:paraId="3AA14692" w14:textId="77777777" w:rsidR="000F2A26" w:rsidRPr="00CB0055" w:rsidRDefault="000F2A26" w:rsidP="000F2A26">
            <w:pPr>
              <w:pStyle w:val="Heading3"/>
            </w:pPr>
            <w:r>
              <w:t>POMĖGIAI:</w:t>
            </w:r>
          </w:p>
          <w:p w14:paraId="581D304B" w14:textId="77777777" w:rsidR="000F2A26" w:rsidRDefault="000F2A26" w:rsidP="000F2A26">
            <w:proofErr w:type="spellStart"/>
            <w:r>
              <w:t>Žirginis</w:t>
            </w:r>
            <w:proofErr w:type="spellEnd"/>
            <w:r>
              <w:t xml:space="preserve"> </w:t>
            </w:r>
            <w:proofErr w:type="spellStart"/>
            <w:r>
              <w:t>sportas</w:t>
            </w:r>
            <w:proofErr w:type="spellEnd"/>
          </w:p>
          <w:p w14:paraId="72D2A49B" w14:textId="77777777" w:rsidR="000F2A26" w:rsidRDefault="000F2A26" w:rsidP="000F2A26">
            <w:proofErr w:type="spellStart"/>
            <w:r>
              <w:t>Motociklai</w:t>
            </w:r>
            <w:proofErr w:type="spellEnd"/>
          </w:p>
          <w:p w14:paraId="2FF755D2" w14:textId="1601B5B6" w:rsidR="000F2A26" w:rsidRPr="0024138E" w:rsidRDefault="000F2A26" w:rsidP="000F2A26">
            <w:pPr>
              <w:rPr>
                <w:color w:val="B85A22"/>
                <w:u w:val="single"/>
              </w:rPr>
            </w:pPr>
            <w:r>
              <w:t>Menas</w:t>
            </w:r>
          </w:p>
        </w:tc>
        <w:tc>
          <w:tcPr>
            <w:tcW w:w="720" w:type="dxa"/>
          </w:tcPr>
          <w:p w14:paraId="3EA43620" w14:textId="77777777" w:rsidR="002A2323" w:rsidRPr="0024138E" w:rsidRDefault="002A2323" w:rsidP="002A2323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3CBD457D" w14:textId="77777777" w:rsidR="002A2323" w:rsidRPr="00B22006" w:rsidRDefault="002A2323" w:rsidP="002A2323">
            <w:pPr>
              <w:pStyle w:val="Heading2"/>
              <w:rPr>
                <w:lang w:val="lt-LT"/>
              </w:rPr>
            </w:pPr>
            <w:r>
              <w:rPr>
                <w:color w:val="548AB7"/>
                <w:lang w:val="lt-LT"/>
              </w:rPr>
              <w:t>išsilavinimas</w:t>
            </w:r>
          </w:p>
          <w:p w14:paraId="441F9A69" w14:textId="3185808A" w:rsidR="002A2323" w:rsidRDefault="002A2323" w:rsidP="002A2323">
            <w:pPr>
              <w:rPr>
                <w:b/>
              </w:rPr>
            </w:pPr>
            <w:proofErr w:type="spellStart"/>
            <w:r>
              <w:rPr>
                <w:b/>
              </w:rPr>
              <w:t>Kauno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Politec</w:t>
            </w:r>
            <w:r w:rsidR="00224D4D">
              <w:rPr>
                <w:b/>
              </w:rPr>
              <w:t>hniko</w:t>
            </w:r>
            <w:r>
              <w:rPr>
                <w:b/>
              </w:rPr>
              <w:t>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Universitetas</w:t>
            </w:r>
            <w:proofErr w:type="spellEnd"/>
          </w:p>
          <w:p w14:paraId="0B738B5C" w14:textId="77777777" w:rsidR="002A2323" w:rsidRPr="0024138E" w:rsidRDefault="002A2323" w:rsidP="002A2323">
            <w:proofErr w:type="spellStart"/>
            <w:r w:rsidRPr="00B22006">
              <w:t>Inžinierius</w:t>
            </w:r>
            <w:proofErr w:type="spellEnd"/>
            <w:r w:rsidRPr="00B22006">
              <w:t xml:space="preserve"> - </w:t>
            </w:r>
            <w:proofErr w:type="spellStart"/>
            <w:r w:rsidRPr="00B22006">
              <w:t>mechanikas</w:t>
            </w:r>
            <w:proofErr w:type="spellEnd"/>
            <w:r w:rsidRPr="0024138E">
              <w:t xml:space="preserve"> | </w:t>
            </w:r>
            <w:proofErr w:type="spellStart"/>
            <w:r>
              <w:t>Magistras</w:t>
            </w:r>
            <w:proofErr w:type="spellEnd"/>
            <w:r>
              <w:t>,</w:t>
            </w:r>
            <w:r w:rsidRPr="0024138E">
              <w:t xml:space="preserve"> 19</w:t>
            </w:r>
            <w:r>
              <w:rPr>
                <w:lang w:val="en-GB"/>
              </w:rPr>
              <w:t>72</w:t>
            </w:r>
            <w:r w:rsidRPr="0024138E">
              <w:t xml:space="preserve"> - 19</w:t>
            </w:r>
            <w:r>
              <w:t>77</w:t>
            </w:r>
          </w:p>
          <w:p w14:paraId="6AB5FA66" w14:textId="77777777" w:rsidR="002A2323" w:rsidRPr="00B22006" w:rsidRDefault="002A2323" w:rsidP="002A2323">
            <w:pPr>
              <w:rPr>
                <w:lang w:val="lt-LT"/>
              </w:rPr>
            </w:pPr>
          </w:p>
          <w:p w14:paraId="6253FAD0" w14:textId="77777777" w:rsidR="002A2323" w:rsidRPr="0024138E" w:rsidRDefault="002A2323" w:rsidP="002A2323">
            <w:pPr>
              <w:pStyle w:val="Heading2"/>
            </w:pPr>
            <w:r>
              <w:rPr>
                <w:color w:val="548AB7"/>
              </w:rPr>
              <w:t>darbo patirtis</w:t>
            </w:r>
          </w:p>
          <w:p w14:paraId="4AC9DCA5" w14:textId="77777777" w:rsidR="002A2323" w:rsidRDefault="002A2323" w:rsidP="002A2323">
            <w:r>
              <w:rPr>
                <w:b/>
              </w:rPr>
              <w:t>UAB “</w:t>
            </w:r>
            <w:proofErr w:type="spellStart"/>
            <w:r w:rsidRPr="0024138E">
              <w:rPr>
                <w:b/>
              </w:rPr>
              <w:t>Vakarų</w:t>
            </w:r>
            <w:proofErr w:type="spellEnd"/>
            <w:r w:rsidRPr="0024138E">
              <w:rPr>
                <w:b/>
              </w:rPr>
              <w:t xml:space="preserve"> </w:t>
            </w:r>
            <w:proofErr w:type="spellStart"/>
            <w:r w:rsidRPr="0024138E">
              <w:rPr>
                <w:b/>
              </w:rPr>
              <w:t>Medienos</w:t>
            </w:r>
            <w:proofErr w:type="spellEnd"/>
            <w:r w:rsidRPr="0024138E">
              <w:rPr>
                <w:b/>
              </w:rPr>
              <w:t xml:space="preserve"> </w:t>
            </w:r>
            <w:proofErr w:type="spellStart"/>
            <w:r w:rsidRPr="0024138E">
              <w:rPr>
                <w:b/>
              </w:rPr>
              <w:t>Grupė</w:t>
            </w:r>
            <w:proofErr w:type="spellEnd"/>
            <w:r>
              <w:t>”</w:t>
            </w:r>
          </w:p>
          <w:p w14:paraId="3D22930A" w14:textId="3D2DD9C5" w:rsidR="002A2323" w:rsidRPr="0024138E" w:rsidRDefault="002A2323" w:rsidP="002A2323">
            <w:proofErr w:type="spellStart"/>
            <w:r>
              <w:t>Steigėjas</w:t>
            </w:r>
            <w:proofErr w:type="spellEnd"/>
            <w:r>
              <w:t xml:space="preserve">, </w:t>
            </w:r>
            <w:proofErr w:type="spellStart"/>
            <w:r>
              <w:t>akcininkas</w:t>
            </w:r>
            <w:proofErr w:type="spellEnd"/>
            <w:r w:rsidRPr="0024138E">
              <w:t>| 200</w:t>
            </w:r>
            <w:r>
              <w:t>2</w:t>
            </w:r>
            <w:r w:rsidRPr="0024138E">
              <w:t xml:space="preserve"> - </w:t>
            </w:r>
            <w:proofErr w:type="spellStart"/>
            <w:r w:rsidR="00224D4D">
              <w:t>dabar</w:t>
            </w:r>
            <w:proofErr w:type="spellEnd"/>
          </w:p>
          <w:p w14:paraId="726FAC17" w14:textId="77777777" w:rsidR="002A2323" w:rsidRPr="0024138E" w:rsidRDefault="002A2323" w:rsidP="002A2323"/>
          <w:p w14:paraId="4129D6CE" w14:textId="77777777" w:rsidR="002A2323" w:rsidRPr="001439DE" w:rsidRDefault="002A2323" w:rsidP="002A2323">
            <w:pPr>
              <w:rPr>
                <w:b/>
              </w:rPr>
            </w:pPr>
            <w:r w:rsidRPr="001439DE">
              <w:rPr>
                <w:b/>
              </w:rPr>
              <w:t>UAB “</w:t>
            </w:r>
            <w:proofErr w:type="spellStart"/>
            <w:r w:rsidRPr="001439DE">
              <w:rPr>
                <w:b/>
              </w:rPr>
              <w:t>Vakarų</w:t>
            </w:r>
            <w:proofErr w:type="spellEnd"/>
            <w:r w:rsidRPr="001439DE">
              <w:rPr>
                <w:b/>
              </w:rPr>
              <w:t xml:space="preserve"> </w:t>
            </w:r>
            <w:proofErr w:type="spellStart"/>
            <w:r w:rsidRPr="001439DE">
              <w:rPr>
                <w:b/>
              </w:rPr>
              <w:t>Lietuvos</w:t>
            </w:r>
            <w:proofErr w:type="spellEnd"/>
            <w:r w:rsidRPr="001439DE">
              <w:rPr>
                <w:b/>
              </w:rPr>
              <w:t xml:space="preserve"> </w:t>
            </w:r>
            <w:proofErr w:type="spellStart"/>
            <w:r w:rsidRPr="001439DE">
              <w:rPr>
                <w:b/>
              </w:rPr>
              <w:t>pramonės</w:t>
            </w:r>
            <w:proofErr w:type="spellEnd"/>
            <w:r w:rsidRPr="001439DE">
              <w:rPr>
                <w:b/>
              </w:rPr>
              <w:t xml:space="preserve"> </w:t>
            </w:r>
            <w:proofErr w:type="spellStart"/>
            <w:r w:rsidRPr="001439DE">
              <w:rPr>
                <w:b/>
              </w:rPr>
              <w:t>ir</w:t>
            </w:r>
            <w:proofErr w:type="spellEnd"/>
            <w:r w:rsidRPr="001439DE">
              <w:rPr>
                <w:b/>
              </w:rPr>
              <w:t xml:space="preserve"> </w:t>
            </w:r>
            <w:proofErr w:type="spellStart"/>
            <w:r w:rsidRPr="001439DE">
              <w:rPr>
                <w:b/>
              </w:rPr>
              <w:t>finansų</w:t>
            </w:r>
            <w:proofErr w:type="spellEnd"/>
            <w:r w:rsidRPr="001439DE">
              <w:rPr>
                <w:b/>
              </w:rPr>
              <w:t xml:space="preserve"> </w:t>
            </w:r>
            <w:proofErr w:type="spellStart"/>
            <w:r w:rsidRPr="001439DE">
              <w:rPr>
                <w:b/>
              </w:rPr>
              <w:t>korporacija</w:t>
            </w:r>
            <w:proofErr w:type="spellEnd"/>
            <w:r w:rsidRPr="001439DE">
              <w:rPr>
                <w:b/>
              </w:rPr>
              <w:t>”</w:t>
            </w:r>
          </w:p>
          <w:p w14:paraId="7D227EC4" w14:textId="77777777" w:rsidR="002A2323" w:rsidRPr="0024138E" w:rsidRDefault="002A2323" w:rsidP="002A2323">
            <w:proofErr w:type="spellStart"/>
            <w:r>
              <w:t>Steigėjas</w:t>
            </w:r>
            <w:proofErr w:type="spellEnd"/>
            <w:r>
              <w:t xml:space="preserve">, </w:t>
            </w:r>
            <w:proofErr w:type="spellStart"/>
            <w:r>
              <w:t>Valdybos</w:t>
            </w:r>
            <w:proofErr w:type="spellEnd"/>
            <w:r>
              <w:t xml:space="preserve"> </w:t>
            </w:r>
            <w:proofErr w:type="spellStart"/>
            <w:r>
              <w:t>pirmininkas</w:t>
            </w:r>
            <w:proofErr w:type="spellEnd"/>
            <w:r w:rsidRPr="0024138E">
              <w:t xml:space="preserve">| </w:t>
            </w:r>
            <w:r>
              <w:rPr>
                <w:lang w:val="en-GB"/>
              </w:rPr>
              <w:t>1994</w:t>
            </w:r>
            <w:r w:rsidRPr="0024138E">
              <w:t xml:space="preserve"> – </w:t>
            </w:r>
            <w:r>
              <w:t>1999</w:t>
            </w:r>
          </w:p>
          <w:p w14:paraId="2F660E8E" w14:textId="77777777" w:rsidR="002A2323" w:rsidRPr="0024138E" w:rsidRDefault="002A2323" w:rsidP="002A2323"/>
          <w:p w14:paraId="7949200B" w14:textId="096F7300" w:rsidR="002A2323" w:rsidRPr="009E4B96" w:rsidRDefault="002A2323" w:rsidP="002A2323">
            <w:pPr>
              <w:rPr>
                <w:b/>
              </w:rPr>
            </w:pPr>
            <w:proofErr w:type="spellStart"/>
            <w:r w:rsidRPr="009E4B96">
              <w:rPr>
                <w:b/>
              </w:rPr>
              <w:t>Pr</w:t>
            </w:r>
            <w:proofErr w:type="spellEnd"/>
            <w:r w:rsidR="00224D4D">
              <w:rPr>
                <w:b/>
                <w:lang w:val="lt-LT"/>
              </w:rPr>
              <w:t>e</w:t>
            </w:r>
            <w:proofErr w:type="spellStart"/>
            <w:r w:rsidRPr="009E4B96">
              <w:rPr>
                <w:b/>
              </w:rPr>
              <w:t>k</w:t>
            </w:r>
            <w:r w:rsidR="00224D4D">
              <w:rPr>
                <w:b/>
              </w:rPr>
              <w:t>y</w:t>
            </w:r>
            <w:r w:rsidRPr="009E4B96">
              <w:rPr>
                <w:b/>
              </w:rPr>
              <w:t>bos</w:t>
            </w:r>
            <w:proofErr w:type="spellEnd"/>
            <w:r w:rsidRPr="009E4B96">
              <w:rPr>
                <w:b/>
              </w:rPr>
              <w:t xml:space="preserve"> </w:t>
            </w:r>
            <w:proofErr w:type="spellStart"/>
            <w:r w:rsidRPr="009E4B96">
              <w:rPr>
                <w:b/>
              </w:rPr>
              <w:t>namai</w:t>
            </w:r>
            <w:proofErr w:type="spellEnd"/>
            <w:r w:rsidRPr="009E4B96">
              <w:rPr>
                <w:b/>
              </w:rPr>
              <w:t xml:space="preserve"> “VITA”</w:t>
            </w:r>
          </w:p>
          <w:p w14:paraId="055F4AA0" w14:textId="77777777" w:rsidR="002A2323" w:rsidRPr="0024138E" w:rsidRDefault="002A2323" w:rsidP="002A2323">
            <w:proofErr w:type="spellStart"/>
            <w:r>
              <w:t>Steigėjas</w:t>
            </w:r>
            <w:proofErr w:type="spellEnd"/>
            <w:r>
              <w:t xml:space="preserve">, </w:t>
            </w:r>
            <w:proofErr w:type="spellStart"/>
            <w:r>
              <w:t>Valdybos</w:t>
            </w:r>
            <w:proofErr w:type="spellEnd"/>
            <w:r>
              <w:t xml:space="preserve"> </w:t>
            </w:r>
            <w:proofErr w:type="spellStart"/>
            <w:r>
              <w:t>pirmininkas</w:t>
            </w:r>
            <w:proofErr w:type="spellEnd"/>
            <w:r>
              <w:t xml:space="preserve"> </w:t>
            </w:r>
            <w:r w:rsidRPr="0024138E">
              <w:t>| 1</w:t>
            </w:r>
            <w:r>
              <w:t xml:space="preserve">991 </w:t>
            </w:r>
            <w:r w:rsidRPr="0024138E">
              <w:t xml:space="preserve">– </w:t>
            </w:r>
            <w:r>
              <w:t>1994</w:t>
            </w:r>
          </w:p>
          <w:p w14:paraId="33BE7CB8" w14:textId="77777777" w:rsidR="002A2323" w:rsidRPr="009E4B96" w:rsidRDefault="002A2323" w:rsidP="002A2323">
            <w:pPr>
              <w:rPr>
                <w:lang w:val="en-GB"/>
              </w:rPr>
            </w:pPr>
          </w:p>
          <w:p w14:paraId="2DC37935" w14:textId="77777777" w:rsidR="002A2323" w:rsidRPr="009E4B96" w:rsidRDefault="002A2323" w:rsidP="002A2323">
            <w:pPr>
              <w:rPr>
                <w:b/>
                <w:lang w:val="lt-LT"/>
              </w:rPr>
            </w:pPr>
            <w:proofErr w:type="spellStart"/>
            <w:r w:rsidRPr="009E4B96">
              <w:rPr>
                <w:b/>
              </w:rPr>
              <w:t>Klaip</w:t>
            </w:r>
            <w:proofErr w:type="spellEnd"/>
            <w:r w:rsidRPr="009E4B96">
              <w:rPr>
                <w:b/>
                <w:lang w:val="lt-LT"/>
              </w:rPr>
              <w:t>ėdos rajono „</w:t>
            </w:r>
            <w:proofErr w:type="gramStart"/>
            <w:r w:rsidRPr="009E4B96">
              <w:rPr>
                <w:b/>
                <w:lang w:val="lt-LT"/>
              </w:rPr>
              <w:t>Švyturio“ kolūkis</w:t>
            </w:r>
            <w:proofErr w:type="gramEnd"/>
          </w:p>
          <w:p w14:paraId="3F0DC257" w14:textId="77777777" w:rsidR="002A2323" w:rsidRPr="0024138E" w:rsidRDefault="002A2323" w:rsidP="002A2323">
            <w:proofErr w:type="spellStart"/>
            <w:r>
              <w:t>Pirmininkas</w:t>
            </w:r>
            <w:proofErr w:type="spellEnd"/>
            <w:r>
              <w:t xml:space="preserve"> </w:t>
            </w:r>
            <w:r w:rsidRPr="0024138E">
              <w:t xml:space="preserve">| </w:t>
            </w:r>
            <w:r>
              <w:rPr>
                <w:lang w:val="en-GB"/>
              </w:rPr>
              <w:t>1986</w:t>
            </w:r>
            <w:r w:rsidRPr="0024138E">
              <w:t xml:space="preserve"> – </w:t>
            </w:r>
            <w:r>
              <w:t>1991</w:t>
            </w:r>
          </w:p>
          <w:p w14:paraId="0DE56684" w14:textId="77777777" w:rsidR="002A2323" w:rsidRPr="0024138E" w:rsidRDefault="002A2323" w:rsidP="002A2323"/>
          <w:p w14:paraId="349A8070" w14:textId="77777777" w:rsidR="002A2323" w:rsidRPr="009E4B96" w:rsidRDefault="002A2323" w:rsidP="002A2323">
            <w:pPr>
              <w:rPr>
                <w:b/>
                <w:lang w:val="lt-LT"/>
              </w:rPr>
            </w:pPr>
            <w:r w:rsidRPr="009E4B96">
              <w:rPr>
                <w:b/>
              </w:rPr>
              <w:t>AB “</w:t>
            </w:r>
            <w:proofErr w:type="spellStart"/>
            <w:r w:rsidRPr="009E4B96">
              <w:rPr>
                <w:b/>
              </w:rPr>
              <w:t>Klaip</w:t>
            </w:r>
            <w:proofErr w:type="spellEnd"/>
            <w:r w:rsidRPr="009E4B96">
              <w:rPr>
                <w:b/>
                <w:lang w:val="lt-LT"/>
              </w:rPr>
              <w:t xml:space="preserve">ėdos </w:t>
            </w:r>
            <w:proofErr w:type="gramStart"/>
            <w:r w:rsidRPr="009E4B96">
              <w:rPr>
                <w:b/>
                <w:lang w:val="lt-LT"/>
              </w:rPr>
              <w:t>Hidrostatyba“</w:t>
            </w:r>
            <w:proofErr w:type="gramEnd"/>
          </w:p>
          <w:p w14:paraId="263E2227" w14:textId="4D467C8C" w:rsidR="002A2323" w:rsidRPr="0024138E" w:rsidRDefault="002A2323" w:rsidP="002A2323">
            <w:proofErr w:type="spellStart"/>
            <w:r>
              <w:t>Vyriausias</w:t>
            </w:r>
            <w:r w:rsidR="00224D4D">
              <w:t>is</w:t>
            </w:r>
            <w:proofErr w:type="spellEnd"/>
            <w:r>
              <w:t xml:space="preserve"> </w:t>
            </w:r>
            <w:proofErr w:type="spellStart"/>
            <w:r>
              <w:t>mechanikas</w:t>
            </w:r>
            <w:proofErr w:type="spellEnd"/>
            <w:r>
              <w:t xml:space="preserve"> </w:t>
            </w:r>
            <w:r w:rsidRPr="0024138E">
              <w:t>| 19</w:t>
            </w:r>
            <w:r>
              <w:t>80</w:t>
            </w:r>
            <w:r w:rsidRPr="0024138E">
              <w:t xml:space="preserve"> – 1</w:t>
            </w:r>
            <w:r>
              <w:t>986</w:t>
            </w:r>
          </w:p>
          <w:p w14:paraId="38B1075D" w14:textId="77777777" w:rsidR="002A2323" w:rsidRPr="0024138E" w:rsidRDefault="002A2323" w:rsidP="002A2323"/>
          <w:p w14:paraId="7A74426A" w14:textId="77777777" w:rsidR="002A2323" w:rsidRDefault="002A2323" w:rsidP="002A2323">
            <w:r>
              <w:t xml:space="preserve">Vilniaus </w:t>
            </w:r>
            <w:proofErr w:type="spellStart"/>
            <w:r>
              <w:t>Universitetas</w:t>
            </w:r>
            <w:proofErr w:type="spellEnd"/>
          </w:p>
          <w:p w14:paraId="5924CF39" w14:textId="0B77A64E" w:rsidR="002A2323" w:rsidRPr="0024138E" w:rsidRDefault="002A2323" w:rsidP="002A2323">
            <w:proofErr w:type="spellStart"/>
            <w:r>
              <w:t>Fizikos</w:t>
            </w:r>
            <w:proofErr w:type="spellEnd"/>
            <w:r>
              <w:t xml:space="preserve"> </w:t>
            </w:r>
            <w:proofErr w:type="spellStart"/>
            <w:r>
              <w:t>fakulteto</w:t>
            </w:r>
            <w:proofErr w:type="spellEnd"/>
            <w:r>
              <w:t xml:space="preserve"> </w:t>
            </w:r>
            <w:proofErr w:type="spellStart"/>
            <w:r w:rsidR="00224D4D">
              <w:t>itin</w:t>
            </w:r>
            <w:proofErr w:type="spellEnd"/>
            <w:r>
              <w:t xml:space="preserve"> </w:t>
            </w:r>
            <w:r>
              <w:rPr>
                <w:lang w:val="lt-LT"/>
              </w:rPr>
              <w:t>žem</w:t>
            </w:r>
            <w:r w:rsidR="00224D4D">
              <w:rPr>
                <w:lang w:val="lt-LT"/>
              </w:rPr>
              <w:t>ų</w:t>
            </w:r>
            <w:r>
              <w:rPr>
                <w:lang w:val="lt-LT"/>
              </w:rPr>
              <w:t>jų temperatūrų laboratorijos vedėjas</w:t>
            </w:r>
            <w:r w:rsidRPr="0024138E">
              <w:t>| 19</w:t>
            </w:r>
            <w:r>
              <w:rPr>
                <w:lang w:val="en-GB"/>
              </w:rPr>
              <w:t>77</w:t>
            </w:r>
            <w:r w:rsidRPr="0024138E">
              <w:t xml:space="preserve"> – 19</w:t>
            </w:r>
            <w:r>
              <w:t>80</w:t>
            </w:r>
          </w:p>
          <w:p w14:paraId="742E9B24" w14:textId="77777777" w:rsidR="002A2323" w:rsidRPr="0020764D" w:rsidRDefault="002A2323" w:rsidP="002A2323">
            <w:pPr>
              <w:pStyle w:val="Heading2"/>
            </w:pPr>
            <w:r w:rsidRPr="0020764D">
              <w:rPr>
                <w:rStyle w:val="Heading2Char"/>
                <w:b/>
                <w:color w:val="548AB7"/>
              </w:rPr>
              <w:t>ĮGŪDŽIAI</w:t>
            </w:r>
          </w:p>
          <w:p w14:paraId="3B02A153" w14:textId="77777777" w:rsidR="002A2323" w:rsidRPr="000D4164" w:rsidRDefault="002A2323" w:rsidP="002A2323">
            <w:pPr>
              <w:keepNext/>
              <w:keepLines/>
              <w:spacing w:after="60" w:line="256" w:lineRule="auto"/>
              <w:outlineLvl w:val="2"/>
              <w:rPr>
                <w:rFonts w:eastAsia="Times New Roman"/>
                <w:szCs w:val="18"/>
                <w:lang w:eastAsia="en-US"/>
              </w:rPr>
            </w:pPr>
            <w:r>
              <w:rPr>
                <w:rFonts w:eastAsia="Times New Roman"/>
                <w:b/>
                <w:szCs w:val="18"/>
                <w:lang w:eastAsia="en-US"/>
              </w:rPr>
              <w:t>KALBOS</w:t>
            </w:r>
            <w:r w:rsidRPr="000D4164">
              <w:rPr>
                <w:rFonts w:eastAsia="Times New Roman"/>
                <w:szCs w:val="18"/>
                <w:lang w:eastAsia="en-US"/>
              </w:rPr>
              <w:t>:</w:t>
            </w:r>
            <w:r>
              <w:rPr>
                <w:rFonts w:eastAsia="Times New Roman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szCs w:val="18"/>
                <w:lang w:eastAsia="en-US"/>
              </w:rPr>
              <w:t>Lietuvių</w:t>
            </w:r>
            <w:proofErr w:type="spellEnd"/>
            <w:r>
              <w:rPr>
                <w:rFonts w:eastAsia="Times New Roman"/>
                <w:szCs w:val="18"/>
                <w:lang w:eastAsia="en-US"/>
              </w:rPr>
              <w:t xml:space="preserve"> – </w:t>
            </w:r>
            <w:proofErr w:type="spellStart"/>
            <w:r>
              <w:rPr>
                <w:rFonts w:eastAsia="Times New Roman"/>
                <w:szCs w:val="18"/>
                <w:lang w:eastAsia="en-US"/>
              </w:rPr>
              <w:t>gimtoji</w:t>
            </w:r>
            <w:proofErr w:type="spellEnd"/>
            <w:r>
              <w:rPr>
                <w:rFonts w:eastAsia="Times New Roman"/>
                <w:szCs w:val="18"/>
                <w:lang w:eastAsia="en-US"/>
              </w:rPr>
              <w:t xml:space="preserve">; </w:t>
            </w:r>
            <w:proofErr w:type="spellStart"/>
            <w:r>
              <w:rPr>
                <w:rFonts w:eastAsia="Times New Roman"/>
                <w:szCs w:val="18"/>
                <w:lang w:eastAsia="en-US"/>
              </w:rPr>
              <w:t>Rusų</w:t>
            </w:r>
            <w:proofErr w:type="spellEnd"/>
            <w:r>
              <w:rPr>
                <w:rFonts w:eastAsia="Times New Roman"/>
                <w:szCs w:val="18"/>
                <w:lang w:eastAsia="en-US"/>
              </w:rPr>
              <w:t xml:space="preserve">, </w:t>
            </w:r>
            <w:proofErr w:type="spellStart"/>
            <w:r>
              <w:rPr>
                <w:rFonts w:eastAsia="Times New Roman"/>
                <w:szCs w:val="18"/>
                <w:lang w:eastAsia="en-US"/>
              </w:rPr>
              <w:t>Vokiečių</w:t>
            </w:r>
            <w:proofErr w:type="spellEnd"/>
            <w:r>
              <w:rPr>
                <w:rFonts w:eastAsia="Times New Roman"/>
                <w:szCs w:val="18"/>
                <w:lang w:eastAsia="en-US"/>
              </w:rPr>
              <w:t xml:space="preserve"> - </w:t>
            </w:r>
            <w:proofErr w:type="spellStart"/>
            <w:r>
              <w:rPr>
                <w:rFonts w:eastAsia="Times New Roman"/>
                <w:szCs w:val="18"/>
                <w:lang w:eastAsia="en-US"/>
              </w:rPr>
              <w:t>laisvai</w:t>
            </w:r>
            <w:proofErr w:type="spellEnd"/>
          </w:p>
          <w:p w14:paraId="6EF3C0B2" w14:textId="77777777" w:rsidR="002A2323" w:rsidRPr="0020764D" w:rsidRDefault="002A2323" w:rsidP="002A2323">
            <w:pPr>
              <w:pStyle w:val="Heading2"/>
              <w:rPr>
                <w:b w:val="0"/>
                <w:lang w:val="lt-LT"/>
              </w:rPr>
            </w:pPr>
            <w:r w:rsidRPr="0020764D">
              <w:rPr>
                <w:rStyle w:val="Heading2Char"/>
                <w:b/>
                <w:color w:val="548AB7"/>
              </w:rPr>
              <w:t>VISUOMĖNINĖ VEIKLA</w:t>
            </w:r>
          </w:p>
          <w:p w14:paraId="18345AD0" w14:textId="77777777" w:rsidR="002A2323" w:rsidRPr="00853CF8" w:rsidRDefault="002A2323" w:rsidP="002A2323">
            <w:pPr>
              <w:rPr>
                <w:szCs w:val="18"/>
                <w:lang w:val="lt-LT"/>
              </w:rPr>
            </w:pPr>
            <w:r>
              <w:rPr>
                <w:szCs w:val="18"/>
                <w:lang w:val="lt-LT"/>
              </w:rPr>
              <w:t xml:space="preserve">Klaipėdos prekybos, pramonės ir amatų rūmai (prezidentas </w:t>
            </w:r>
            <w:r w:rsidRPr="00853CF8">
              <w:rPr>
                <w:szCs w:val="18"/>
                <w:lang w:val="lt-LT"/>
              </w:rPr>
              <w:t>199</w:t>
            </w:r>
            <w:r>
              <w:rPr>
                <w:szCs w:val="18"/>
                <w:lang w:val="lt-LT"/>
              </w:rPr>
              <w:t xml:space="preserve">7 – 2001); Vilniaus universiteto tarptautinių santykių ir politikos mokslų institutas (globėjų tarybos pirmininkas nuo </w:t>
            </w:r>
            <w:r w:rsidRPr="002A2323">
              <w:rPr>
                <w:szCs w:val="18"/>
                <w:lang w:val="lt-LT"/>
              </w:rPr>
              <w:t>200</w:t>
            </w:r>
            <w:r>
              <w:rPr>
                <w:szCs w:val="18"/>
                <w:lang w:val="lt-LT"/>
              </w:rPr>
              <w:t xml:space="preserve">1); Asociacija „Lietuvos Mediena“ (prezidentas 2006 – 2012, valdybos narys iki dabar); Nacionalinė kūrybinių ir kultūrinių industrijų asociacija (narys nuo </w:t>
            </w:r>
            <w:r w:rsidRPr="002A2323">
              <w:rPr>
                <w:szCs w:val="18"/>
                <w:lang w:val="lt-LT"/>
              </w:rPr>
              <w:t>2</w:t>
            </w:r>
            <w:r>
              <w:rPr>
                <w:szCs w:val="18"/>
                <w:lang w:val="lt-LT"/>
              </w:rPr>
              <w:t>009 iki dabar ); Lietuvos</w:t>
            </w:r>
            <w:r w:rsidRPr="002A2323">
              <w:rPr>
                <w:szCs w:val="18"/>
                <w:lang w:val="lt-LT"/>
              </w:rPr>
              <w:t xml:space="preserve"> </w:t>
            </w:r>
            <w:r>
              <w:rPr>
                <w:szCs w:val="18"/>
                <w:lang w:val="lt-LT"/>
              </w:rPr>
              <w:t xml:space="preserve">žirginio sporto federacija (prezidentas </w:t>
            </w:r>
            <w:r w:rsidRPr="002A2323">
              <w:rPr>
                <w:szCs w:val="18"/>
                <w:lang w:val="lt-LT"/>
              </w:rPr>
              <w:t>200</w:t>
            </w:r>
            <w:r>
              <w:rPr>
                <w:szCs w:val="18"/>
                <w:lang w:val="lt-LT"/>
              </w:rPr>
              <w:t>6 – 2011).</w:t>
            </w:r>
          </w:p>
          <w:p w14:paraId="4ABBFD45" w14:textId="1B79C9CB" w:rsidR="002A2323" w:rsidRPr="0024138E" w:rsidRDefault="002A2323" w:rsidP="002A2323">
            <w:pPr>
              <w:rPr>
                <w:color w:val="FFFFFF"/>
              </w:rPr>
            </w:pPr>
          </w:p>
          <w:p w14:paraId="28F01EDA" w14:textId="77777777" w:rsidR="002A2323" w:rsidRPr="0024138E" w:rsidRDefault="002A2323" w:rsidP="002A2323">
            <w:pPr>
              <w:rPr>
                <w:color w:val="FFFFFF"/>
              </w:rPr>
            </w:pPr>
            <w:r w:rsidRPr="0024138E">
              <w:rPr>
                <w:color w:val="FFFFFF"/>
              </w:rPr>
              <w:t>Lithuanian, English, Russian – excel</w:t>
            </w:r>
          </w:p>
        </w:tc>
      </w:tr>
    </w:tbl>
    <w:p w14:paraId="07B878D1" w14:textId="77777777" w:rsidR="00112AC3" w:rsidRDefault="00112AC3" w:rsidP="000C45FF">
      <w:pPr>
        <w:tabs>
          <w:tab w:val="left" w:pos="990"/>
        </w:tabs>
      </w:pPr>
    </w:p>
    <w:sectPr w:rsidR="00112AC3" w:rsidSect="000C45FF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059D5" w14:textId="77777777" w:rsidR="00CF16D1" w:rsidRDefault="00CF16D1" w:rsidP="000C45FF">
      <w:r>
        <w:separator/>
      </w:r>
    </w:p>
  </w:endnote>
  <w:endnote w:type="continuationSeparator" w:id="0">
    <w:p w14:paraId="27327B6B" w14:textId="77777777" w:rsidR="00CF16D1" w:rsidRDefault="00CF16D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B9D90" w14:textId="77777777" w:rsidR="00CF16D1" w:rsidRDefault="00CF16D1" w:rsidP="000C45FF">
      <w:r>
        <w:separator/>
      </w:r>
    </w:p>
  </w:footnote>
  <w:footnote w:type="continuationSeparator" w:id="0">
    <w:p w14:paraId="4CC97F1C" w14:textId="77777777" w:rsidR="00CF16D1" w:rsidRDefault="00CF16D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57729" w14:textId="77777777" w:rsidR="000C45FF" w:rsidRDefault="00453F47">
    <w:pPr>
      <w:pStyle w:val="Header"/>
    </w:pPr>
    <w:r>
      <w:rPr>
        <w:noProof/>
      </w:rPr>
      <w:drawing>
        <wp:anchor distT="0" distB="0" distL="114300" distR="114681" simplePos="0" relativeHeight="251657728" behindDoc="1" locked="0" layoutInCell="1" allowOverlap="1" wp14:anchorId="53C1C4D8" wp14:editId="4BA9734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590" cy="9628505"/>
          <wp:effectExtent l="0" t="0" r="0" b="0"/>
          <wp:wrapNone/>
          <wp:docPr id="2" name="Graphic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0590" cy="962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A81"/>
    <w:rsid w:val="00036450"/>
    <w:rsid w:val="00076A81"/>
    <w:rsid w:val="00094499"/>
    <w:rsid w:val="000A0CF9"/>
    <w:rsid w:val="000C45FF"/>
    <w:rsid w:val="000D4164"/>
    <w:rsid w:val="000E3FD1"/>
    <w:rsid w:val="000F210C"/>
    <w:rsid w:val="000F2A26"/>
    <w:rsid w:val="00112054"/>
    <w:rsid w:val="00112AC3"/>
    <w:rsid w:val="001439DE"/>
    <w:rsid w:val="001525E1"/>
    <w:rsid w:val="00180329"/>
    <w:rsid w:val="0019001F"/>
    <w:rsid w:val="001A74A5"/>
    <w:rsid w:val="001B2ABD"/>
    <w:rsid w:val="001E0391"/>
    <w:rsid w:val="001E1759"/>
    <w:rsid w:val="001F1ECC"/>
    <w:rsid w:val="0020764D"/>
    <w:rsid w:val="0020791E"/>
    <w:rsid w:val="00224D4D"/>
    <w:rsid w:val="002400EB"/>
    <w:rsid w:val="0024138E"/>
    <w:rsid w:val="00256CF7"/>
    <w:rsid w:val="00274428"/>
    <w:rsid w:val="00281FD5"/>
    <w:rsid w:val="002A2323"/>
    <w:rsid w:val="0030481B"/>
    <w:rsid w:val="003156FC"/>
    <w:rsid w:val="003254B5"/>
    <w:rsid w:val="0037121F"/>
    <w:rsid w:val="003A6B7D"/>
    <w:rsid w:val="003B06CA"/>
    <w:rsid w:val="004071FC"/>
    <w:rsid w:val="00437B1D"/>
    <w:rsid w:val="00445947"/>
    <w:rsid w:val="00453F47"/>
    <w:rsid w:val="004813B3"/>
    <w:rsid w:val="00496591"/>
    <w:rsid w:val="004C63E4"/>
    <w:rsid w:val="004D3011"/>
    <w:rsid w:val="005262AC"/>
    <w:rsid w:val="005D7094"/>
    <w:rsid w:val="005E39D5"/>
    <w:rsid w:val="00600670"/>
    <w:rsid w:val="0062123A"/>
    <w:rsid w:val="00646E75"/>
    <w:rsid w:val="006771D0"/>
    <w:rsid w:val="00715FCB"/>
    <w:rsid w:val="00737F64"/>
    <w:rsid w:val="00743101"/>
    <w:rsid w:val="007775E1"/>
    <w:rsid w:val="007867A0"/>
    <w:rsid w:val="007927F5"/>
    <w:rsid w:val="00802CA0"/>
    <w:rsid w:val="00824B0B"/>
    <w:rsid w:val="00853CF8"/>
    <w:rsid w:val="009260CD"/>
    <w:rsid w:val="00952C25"/>
    <w:rsid w:val="009862AF"/>
    <w:rsid w:val="009E4B96"/>
    <w:rsid w:val="00A2118D"/>
    <w:rsid w:val="00AD76E2"/>
    <w:rsid w:val="00B04A7B"/>
    <w:rsid w:val="00B20152"/>
    <w:rsid w:val="00B22006"/>
    <w:rsid w:val="00B359E4"/>
    <w:rsid w:val="00B54077"/>
    <w:rsid w:val="00B57D98"/>
    <w:rsid w:val="00B70850"/>
    <w:rsid w:val="00B94203"/>
    <w:rsid w:val="00BF038E"/>
    <w:rsid w:val="00C066B6"/>
    <w:rsid w:val="00C37BA1"/>
    <w:rsid w:val="00C4674C"/>
    <w:rsid w:val="00C506CF"/>
    <w:rsid w:val="00C72BED"/>
    <w:rsid w:val="00C73E3E"/>
    <w:rsid w:val="00C9578B"/>
    <w:rsid w:val="00CB0055"/>
    <w:rsid w:val="00CD0B42"/>
    <w:rsid w:val="00CF16D1"/>
    <w:rsid w:val="00D060D9"/>
    <w:rsid w:val="00D2522B"/>
    <w:rsid w:val="00D422DE"/>
    <w:rsid w:val="00D5459D"/>
    <w:rsid w:val="00DA1F4D"/>
    <w:rsid w:val="00DD172A"/>
    <w:rsid w:val="00DD4A13"/>
    <w:rsid w:val="00DE09AD"/>
    <w:rsid w:val="00E25A26"/>
    <w:rsid w:val="00E4381A"/>
    <w:rsid w:val="00E55D74"/>
    <w:rsid w:val="00EF4AFD"/>
    <w:rsid w:val="00F475B3"/>
    <w:rsid w:val="00F60274"/>
    <w:rsid w:val="00F77FB9"/>
    <w:rsid w:val="00FB068F"/>
    <w:rsid w:val="00FB1E18"/>
    <w:rsid w:val="00FF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5661B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Meiryo" w:hAnsi="Century Gothic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59E4"/>
    <w:rPr>
      <w:sz w:val="18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color w:val="548AB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/>
      </w:pBdr>
      <w:spacing w:before="240" w:after="120"/>
      <w:outlineLvl w:val="1"/>
    </w:pPr>
    <w:rPr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b/>
      <w:caps/>
      <w:color w:val="548AB7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4D3011"/>
    <w:rPr>
      <w:rFonts w:ascii="Century Gothic" w:eastAsia="Meiryo" w:hAnsi="Century Gothic" w:cs="Times New Roman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/>
      <w:sz w:val="96"/>
      <w:szCs w:val="76"/>
    </w:rPr>
  </w:style>
  <w:style w:type="character" w:customStyle="1" w:styleId="TitleChar">
    <w:name w:val="Title Char"/>
    <w:link w:val="Title"/>
    <w:uiPriority w:val="10"/>
    <w:rsid w:val="001B2ABD"/>
    <w:rPr>
      <w:caps/>
      <w:color w:val="000000"/>
      <w:sz w:val="96"/>
      <w:szCs w:val="76"/>
    </w:rPr>
  </w:style>
  <w:style w:type="character" w:styleId="Emphasis">
    <w:name w:val="Emphasis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link w:val="Heading1"/>
    <w:uiPriority w:val="9"/>
    <w:rsid w:val="00AD76E2"/>
    <w:rPr>
      <w:rFonts w:ascii="Century Gothic" w:eastAsia="Meiryo" w:hAnsi="Century Gothic" w:cs="Times New Roman"/>
      <w:color w:val="548AB7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link w:val="Date"/>
    <w:uiPriority w:val="99"/>
    <w:rsid w:val="00036450"/>
    <w:rPr>
      <w:sz w:val="18"/>
      <w:szCs w:val="22"/>
    </w:rPr>
  </w:style>
  <w:style w:type="character" w:styleId="Hyperlink">
    <w:name w:val="Hyperlink"/>
    <w:uiPriority w:val="99"/>
    <w:unhideWhenUsed/>
    <w:rsid w:val="00281FD5"/>
    <w:rPr>
      <w:color w:val="B85A22"/>
      <w:u w:val="single"/>
    </w:rPr>
  </w:style>
  <w:style w:type="character" w:styleId="UnresolvedMention">
    <w:name w:val="Unresolved Mention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link w:val="Subtitle"/>
    <w:uiPriority w:val="11"/>
    <w:rsid w:val="001B2ABD"/>
    <w:rPr>
      <w:color w:val="000000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link w:val="Heading3"/>
    <w:uiPriority w:val="9"/>
    <w:rsid w:val="00D5459D"/>
    <w:rPr>
      <w:rFonts w:ascii="Century Gothic" w:eastAsia="Meiryo" w:hAnsi="Century Gothic" w:cs="Times New Roman"/>
      <w:b/>
      <w:caps/>
      <w:color w:val="548AB7"/>
      <w:sz w:val="22"/>
    </w:rPr>
  </w:style>
  <w:style w:type="character" w:customStyle="1" w:styleId="Heading4Char">
    <w:name w:val="Heading 4 Char"/>
    <w:link w:val="Heading4"/>
    <w:uiPriority w:val="9"/>
    <w:rsid w:val="00B359E4"/>
    <w:rPr>
      <w:b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A81"/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76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gitas.paulauskas@vmg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isaK\AppData\Roaming\Microsoft\Templates\Blue%20grey%20resu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916</Words>
  <Characters>523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2019-12-08T08:46:00Z</dcterms:created>
  <dcterms:modified xsi:type="dcterms:W3CDTF">2020-02-25T11:47:00Z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